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5040" w:rsidRPr="00A50088" w:rsidRDefault="00A50088" w:rsidP="00A50088">
      <w:pPr>
        <w:rPr>
          <w:b/>
          <w:sz w:val="28"/>
          <w:szCs w:val="20"/>
        </w:rPr>
      </w:pPr>
      <w:r w:rsidRPr="00A50088">
        <w:rPr>
          <w:b/>
          <w:sz w:val="28"/>
          <w:szCs w:val="20"/>
        </w:rPr>
        <w:t>Grundkurs 1</w:t>
      </w:r>
    </w:p>
    <w:p w:rsidR="00A50088" w:rsidRPr="00A50088" w:rsidRDefault="00A50088" w:rsidP="00A50088">
      <w:pPr>
        <w:rPr>
          <w:b/>
          <w:szCs w:val="20"/>
        </w:rPr>
      </w:pPr>
      <w:r w:rsidRPr="00A50088">
        <w:rPr>
          <w:b/>
          <w:szCs w:val="20"/>
        </w:rPr>
        <w:t>01 – Was ist Theater?</w:t>
      </w:r>
    </w:p>
    <w:p w:rsidR="00A50088" w:rsidRDefault="00A5008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17999" cy="1376282"/>
            <wp:effectExtent l="19050" t="0" r="0" b="0"/>
            <wp:docPr id="3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999" cy="1376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088" w:rsidRDefault="00A5008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17999" cy="1408804"/>
            <wp:effectExtent l="19050" t="0" r="0" b="0"/>
            <wp:docPr id="4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999" cy="1408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088" w:rsidRDefault="00A50088" w:rsidP="00A50088">
      <w:pPr>
        <w:rPr>
          <w:szCs w:val="20"/>
        </w:rPr>
      </w:pPr>
    </w:p>
    <w:p w:rsidR="00A50088" w:rsidRPr="00A50088" w:rsidRDefault="00A50088" w:rsidP="00A50088">
      <w:pPr>
        <w:rPr>
          <w:b/>
          <w:szCs w:val="20"/>
        </w:rPr>
      </w:pPr>
      <w:r w:rsidRPr="00A50088">
        <w:rPr>
          <w:b/>
          <w:szCs w:val="20"/>
        </w:rPr>
        <w:t>02 – Körper und Präsenz</w:t>
      </w:r>
    </w:p>
    <w:p w:rsidR="00A50088" w:rsidRDefault="000D1E4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0521" cy="1524110"/>
            <wp:effectExtent l="19050" t="0" r="2579" b="0"/>
            <wp:docPr id="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21" cy="1524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E48" w:rsidRDefault="000D1E4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0521" cy="1802027"/>
            <wp:effectExtent l="19050" t="0" r="2579" b="0"/>
            <wp:docPr id="10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0521" cy="180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E48" w:rsidRDefault="000D1E48" w:rsidP="00A50088">
      <w:pPr>
        <w:rPr>
          <w:szCs w:val="20"/>
        </w:rPr>
        <w:sectPr w:rsidR="000D1E48" w:rsidSect="00A50088">
          <w:headerReference w:type="default" r:id="rId12"/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A50088" w:rsidRPr="00A50088" w:rsidRDefault="00A50088" w:rsidP="00A50088">
      <w:pPr>
        <w:rPr>
          <w:b/>
          <w:szCs w:val="20"/>
        </w:rPr>
      </w:pPr>
      <w:r w:rsidRPr="00A50088">
        <w:rPr>
          <w:b/>
          <w:szCs w:val="20"/>
        </w:rPr>
        <w:lastRenderedPageBreak/>
        <w:t>03 – Raum wahrnehmen und beschreiben</w:t>
      </w:r>
    </w:p>
    <w:p w:rsidR="00A50088" w:rsidRDefault="000D1E4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527828"/>
            <wp:effectExtent l="19050" t="0" r="0" b="0"/>
            <wp:docPr id="13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527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E48" w:rsidRDefault="000D1E48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602693" cy="901753"/>
            <wp:effectExtent l="19050" t="0" r="0" b="0"/>
            <wp:docPr id="16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93" cy="9017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0088" w:rsidRDefault="00A50088" w:rsidP="00A50088">
      <w:pPr>
        <w:rPr>
          <w:szCs w:val="20"/>
        </w:rPr>
      </w:pPr>
    </w:p>
    <w:p w:rsidR="000D1E48" w:rsidRPr="00A50088" w:rsidRDefault="000D1E48" w:rsidP="000D1E48">
      <w:pPr>
        <w:rPr>
          <w:b/>
          <w:szCs w:val="20"/>
        </w:rPr>
      </w:pPr>
      <w:r w:rsidRPr="00A50088">
        <w:rPr>
          <w:b/>
          <w:szCs w:val="20"/>
        </w:rPr>
        <w:t>0</w:t>
      </w:r>
      <w:r>
        <w:rPr>
          <w:b/>
          <w:szCs w:val="20"/>
        </w:rPr>
        <w:t>4</w:t>
      </w:r>
      <w:r w:rsidRPr="00A50088">
        <w:rPr>
          <w:b/>
          <w:szCs w:val="20"/>
        </w:rPr>
        <w:t xml:space="preserve"> – </w:t>
      </w:r>
      <w:r w:rsidR="001532DB">
        <w:rPr>
          <w:b/>
          <w:szCs w:val="20"/>
        </w:rPr>
        <w:t>Einführung in die Improvisation</w:t>
      </w:r>
    </w:p>
    <w:p w:rsidR="000D1E48" w:rsidRDefault="001532DB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3227705"/>
            <wp:effectExtent l="19050" t="0" r="0" b="0"/>
            <wp:docPr id="1" name="Grafik 0" descr="IMG_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3.tif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2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2DB" w:rsidRDefault="001532DB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534160"/>
            <wp:effectExtent l="19050" t="0" r="0" b="0"/>
            <wp:docPr id="2" name="Grafik 1" descr="IMG_000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04.tif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3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2DB" w:rsidRDefault="001532DB" w:rsidP="00A50088">
      <w:pPr>
        <w:rPr>
          <w:szCs w:val="20"/>
        </w:rPr>
        <w:sectPr w:rsidR="001532DB" w:rsidSect="00A50088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1532DB" w:rsidRPr="00A50088" w:rsidRDefault="001532DB" w:rsidP="001532DB">
      <w:pPr>
        <w:rPr>
          <w:b/>
          <w:szCs w:val="20"/>
        </w:rPr>
      </w:pPr>
      <w:r w:rsidRPr="00A50088">
        <w:rPr>
          <w:b/>
          <w:szCs w:val="20"/>
        </w:rPr>
        <w:lastRenderedPageBreak/>
        <w:t>0</w:t>
      </w:r>
      <w:r>
        <w:rPr>
          <w:b/>
          <w:szCs w:val="20"/>
        </w:rPr>
        <w:t>5</w:t>
      </w:r>
      <w:r w:rsidRPr="00A50088">
        <w:rPr>
          <w:b/>
          <w:szCs w:val="20"/>
        </w:rPr>
        <w:t xml:space="preserve"> – </w:t>
      </w:r>
      <w:r>
        <w:rPr>
          <w:b/>
          <w:szCs w:val="20"/>
        </w:rPr>
        <w:t>Spielimpulse durch Räume</w:t>
      </w:r>
    </w:p>
    <w:p w:rsidR="001532DB" w:rsidRDefault="000F6B3F" w:rsidP="001532DB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276771"/>
            <wp:effectExtent l="19050" t="0" r="0" b="0"/>
            <wp:docPr id="5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76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3F" w:rsidRDefault="000F6B3F" w:rsidP="001532DB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2123386"/>
            <wp:effectExtent l="19050" t="0" r="0" b="0"/>
            <wp:docPr id="6" name="Bild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12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32DB" w:rsidRDefault="001532DB" w:rsidP="00A50088">
      <w:pPr>
        <w:rPr>
          <w:szCs w:val="20"/>
        </w:rPr>
      </w:pPr>
    </w:p>
    <w:p w:rsidR="000F6B3F" w:rsidRPr="00A50088" w:rsidRDefault="000F6B3F" w:rsidP="000F6B3F">
      <w:pPr>
        <w:rPr>
          <w:b/>
          <w:szCs w:val="20"/>
        </w:rPr>
      </w:pPr>
      <w:r w:rsidRPr="00A50088">
        <w:rPr>
          <w:b/>
          <w:szCs w:val="20"/>
        </w:rPr>
        <w:t>0</w:t>
      </w:r>
      <w:r>
        <w:rPr>
          <w:b/>
          <w:szCs w:val="20"/>
        </w:rPr>
        <w:t>6</w:t>
      </w:r>
      <w:r w:rsidRPr="00A50088">
        <w:rPr>
          <w:b/>
          <w:szCs w:val="20"/>
        </w:rPr>
        <w:t xml:space="preserve"> – </w:t>
      </w:r>
      <w:r>
        <w:rPr>
          <w:b/>
          <w:szCs w:val="20"/>
        </w:rPr>
        <w:t>Körperbeherrschung</w:t>
      </w:r>
    </w:p>
    <w:p w:rsidR="000F6B3F" w:rsidRDefault="000F6B3F" w:rsidP="000F6B3F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2099504"/>
            <wp:effectExtent l="19050" t="0" r="0" b="0"/>
            <wp:docPr id="8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099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3F" w:rsidRDefault="000F6B3F" w:rsidP="000F6B3F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480188"/>
            <wp:effectExtent l="19050" t="0" r="0" b="0"/>
            <wp:docPr id="9" name="Bild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80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3F" w:rsidRDefault="000F6B3F" w:rsidP="000F6B3F">
      <w:pPr>
        <w:rPr>
          <w:szCs w:val="20"/>
        </w:rPr>
      </w:pPr>
    </w:p>
    <w:p w:rsidR="000F6B3F" w:rsidRPr="00A50088" w:rsidRDefault="000F6B3F" w:rsidP="000F6B3F">
      <w:pPr>
        <w:rPr>
          <w:b/>
          <w:szCs w:val="20"/>
        </w:rPr>
      </w:pPr>
      <w:r w:rsidRPr="00A50088">
        <w:rPr>
          <w:b/>
          <w:szCs w:val="20"/>
        </w:rPr>
        <w:lastRenderedPageBreak/>
        <w:t>0</w:t>
      </w:r>
      <w:r>
        <w:rPr>
          <w:b/>
          <w:szCs w:val="20"/>
        </w:rPr>
        <w:t>7</w:t>
      </w:r>
      <w:r w:rsidRPr="00A50088">
        <w:rPr>
          <w:b/>
          <w:szCs w:val="20"/>
        </w:rPr>
        <w:t xml:space="preserve"> – </w:t>
      </w:r>
      <w:r>
        <w:rPr>
          <w:b/>
          <w:szCs w:val="20"/>
        </w:rPr>
        <w:t>Die Stimme einsetzen</w:t>
      </w:r>
    </w:p>
    <w:p w:rsidR="000F6B3F" w:rsidRDefault="000F6B3F" w:rsidP="000F6B3F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220854"/>
            <wp:effectExtent l="19050" t="0" r="0" b="0"/>
            <wp:docPr id="11" name="Bild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2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B3F" w:rsidRDefault="000F6B3F" w:rsidP="000F6B3F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214002"/>
            <wp:effectExtent l="19050" t="0" r="0" b="0"/>
            <wp:docPr id="12" name="Bild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14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1E48" w:rsidRDefault="000D1E48" w:rsidP="00A50088">
      <w:pPr>
        <w:rPr>
          <w:szCs w:val="20"/>
        </w:rPr>
      </w:pPr>
    </w:p>
    <w:p w:rsidR="00237A65" w:rsidRDefault="00237A65" w:rsidP="00A50088">
      <w:pPr>
        <w:rPr>
          <w:szCs w:val="20"/>
        </w:rPr>
        <w:sectPr w:rsidR="00237A65" w:rsidSect="00A50088">
          <w:pgSz w:w="11906" w:h="16838"/>
          <w:pgMar w:top="1418" w:right="1418" w:bottom="1418" w:left="1418" w:header="709" w:footer="709" w:gutter="0"/>
          <w:cols w:space="708"/>
          <w:docGrid w:linePitch="360"/>
        </w:sectPr>
      </w:pPr>
    </w:p>
    <w:p w:rsidR="00237A65" w:rsidRPr="00A50088" w:rsidRDefault="00237A65" w:rsidP="00237A65">
      <w:pPr>
        <w:rPr>
          <w:b/>
          <w:sz w:val="28"/>
          <w:szCs w:val="20"/>
        </w:rPr>
      </w:pPr>
      <w:r w:rsidRPr="00A50088">
        <w:rPr>
          <w:b/>
          <w:sz w:val="28"/>
          <w:szCs w:val="20"/>
        </w:rPr>
        <w:lastRenderedPageBreak/>
        <w:t xml:space="preserve">Grundkurs </w:t>
      </w:r>
      <w:r>
        <w:rPr>
          <w:b/>
          <w:sz w:val="28"/>
          <w:szCs w:val="20"/>
        </w:rPr>
        <w:t>2</w:t>
      </w:r>
    </w:p>
    <w:p w:rsidR="00237A65" w:rsidRPr="00A50088" w:rsidRDefault="00237A65" w:rsidP="00237A65">
      <w:pPr>
        <w:rPr>
          <w:b/>
          <w:szCs w:val="20"/>
        </w:rPr>
      </w:pPr>
      <w:r w:rsidRPr="00A50088">
        <w:rPr>
          <w:b/>
          <w:szCs w:val="20"/>
        </w:rPr>
        <w:t>0</w:t>
      </w:r>
      <w:r>
        <w:rPr>
          <w:b/>
          <w:szCs w:val="20"/>
        </w:rPr>
        <w:t>2</w:t>
      </w:r>
      <w:r w:rsidRPr="00A50088">
        <w:rPr>
          <w:b/>
          <w:szCs w:val="20"/>
        </w:rPr>
        <w:t xml:space="preserve"> – </w:t>
      </w:r>
      <w:r>
        <w:rPr>
          <w:b/>
          <w:szCs w:val="20"/>
        </w:rPr>
        <w:t>Ensemble</w:t>
      </w:r>
    </w:p>
    <w:p w:rsidR="00237A65" w:rsidRDefault="00237A65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2412237"/>
            <wp:effectExtent l="19050" t="0" r="0" b="0"/>
            <wp:docPr id="14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412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A65" w:rsidRDefault="00237A65" w:rsidP="00A50088">
      <w:pPr>
        <w:rPr>
          <w:szCs w:val="20"/>
        </w:rPr>
      </w:pPr>
      <w:r>
        <w:rPr>
          <w:noProof/>
          <w:szCs w:val="20"/>
          <w:lang w:eastAsia="de-DE"/>
        </w:rPr>
        <w:drawing>
          <wp:inline distT="0" distB="0" distL="0" distR="0">
            <wp:extent cx="5759450" cy="1493536"/>
            <wp:effectExtent l="19050" t="0" r="0" b="0"/>
            <wp:docPr id="17" name="Bild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93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7A65" w:rsidRPr="00A50088" w:rsidRDefault="00237A65" w:rsidP="00A50088">
      <w:pPr>
        <w:rPr>
          <w:szCs w:val="20"/>
        </w:rPr>
      </w:pPr>
    </w:p>
    <w:sectPr w:rsidR="00237A65" w:rsidRPr="00A50088" w:rsidSect="00A50088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44180" w:rsidRDefault="00F44180" w:rsidP="002375B6">
      <w:pPr>
        <w:spacing w:after="0" w:line="240" w:lineRule="auto"/>
      </w:pPr>
      <w:r>
        <w:separator/>
      </w:r>
    </w:p>
  </w:endnote>
  <w:endnote w:type="continuationSeparator" w:id="0">
    <w:p w:rsidR="00F44180" w:rsidRDefault="00F44180" w:rsidP="002375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44180" w:rsidRDefault="00F44180" w:rsidP="002375B6">
      <w:pPr>
        <w:spacing w:after="0" w:line="240" w:lineRule="auto"/>
      </w:pPr>
      <w:r>
        <w:separator/>
      </w:r>
    </w:p>
  </w:footnote>
  <w:footnote w:type="continuationSeparator" w:id="0">
    <w:p w:rsidR="00F44180" w:rsidRDefault="00F44180" w:rsidP="002375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375B6" w:rsidRPr="002375B6" w:rsidRDefault="00CA5040" w:rsidP="00346AEA">
    <w:pPr>
      <w:pStyle w:val="Kopfzeile"/>
    </w:pPr>
    <w:r>
      <w:t>Darstellendes Spiel</w:t>
    </w:r>
    <w:r w:rsidR="002375B6" w:rsidRPr="002375B6">
      <w:tab/>
    </w:r>
    <w:r w:rsidR="00A2027F">
      <w:t>Aufwärmen und Abschluss (Spezialteams)</w:t>
    </w:r>
    <w:r w:rsidR="002375B6" w:rsidRPr="002375B6">
      <w:tab/>
      <w:t>Krotzky</w: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A2322A9"/>
    <w:multiLevelType w:val="multilevel"/>
    <w:tmpl w:val="C9960A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63C75FD"/>
    <w:multiLevelType w:val="multilevel"/>
    <w:tmpl w:val="9A32EF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9A25FA1"/>
    <w:multiLevelType w:val="multilevel"/>
    <w:tmpl w:val="C8C258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763F1F14"/>
    <w:multiLevelType w:val="multilevel"/>
    <w:tmpl w:val="6554D0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3"/>
  </w:num>
  <w:num w:numId="2">
    <w:abstractNumId w:val="0"/>
  </w:num>
  <w:num w:numId="3">
    <w:abstractNumId w:val="2"/>
  </w:num>
  <w:num w:numId="4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attachedTemplate r:id="rId1"/>
  <w:defaultTabStop w:val="708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05E90"/>
    <w:rsid w:val="000D1E48"/>
    <w:rsid w:val="000E0E9A"/>
    <w:rsid w:val="000F6B3F"/>
    <w:rsid w:val="001532DB"/>
    <w:rsid w:val="002375B6"/>
    <w:rsid w:val="00237A65"/>
    <w:rsid w:val="002A00E7"/>
    <w:rsid w:val="002C1ABF"/>
    <w:rsid w:val="00305E90"/>
    <w:rsid w:val="00336BAA"/>
    <w:rsid w:val="00346AEA"/>
    <w:rsid w:val="003A286A"/>
    <w:rsid w:val="003C08BE"/>
    <w:rsid w:val="0053040A"/>
    <w:rsid w:val="006C72A2"/>
    <w:rsid w:val="0070701B"/>
    <w:rsid w:val="00831541"/>
    <w:rsid w:val="008C6B4B"/>
    <w:rsid w:val="00A2027F"/>
    <w:rsid w:val="00A30210"/>
    <w:rsid w:val="00A50088"/>
    <w:rsid w:val="00AD0937"/>
    <w:rsid w:val="00BB71ED"/>
    <w:rsid w:val="00C1542A"/>
    <w:rsid w:val="00C162E5"/>
    <w:rsid w:val="00CA5040"/>
    <w:rsid w:val="00CB1FBA"/>
    <w:rsid w:val="00CE7E3B"/>
    <w:rsid w:val="00D55B61"/>
    <w:rsid w:val="00EE649E"/>
    <w:rsid w:val="00F2195F"/>
    <w:rsid w:val="00F4418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CE7E3B"/>
  </w:style>
  <w:style w:type="paragraph" w:styleId="berschrift1">
    <w:name w:val="heading 1"/>
    <w:basedOn w:val="Standard"/>
    <w:link w:val="berschrift1Zchn"/>
    <w:uiPriority w:val="9"/>
    <w:qFormat/>
    <w:rsid w:val="00C162E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paragraph" w:styleId="berschrift2">
    <w:name w:val="heading 2"/>
    <w:basedOn w:val="Standard"/>
    <w:link w:val="berschrift2Zchn"/>
    <w:uiPriority w:val="9"/>
    <w:qFormat/>
    <w:rsid w:val="00C162E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styleId="berschrift3">
    <w:name w:val="heading 3"/>
    <w:basedOn w:val="Standard"/>
    <w:link w:val="berschrift3Zchn"/>
    <w:uiPriority w:val="9"/>
    <w:qFormat/>
    <w:rsid w:val="00C162E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berschrift1Zchn">
    <w:name w:val="Überschrift 1 Zchn"/>
    <w:basedOn w:val="Absatz-Standardschriftart"/>
    <w:link w:val="berschrift1"/>
    <w:uiPriority w:val="9"/>
    <w:rsid w:val="00C162E5"/>
    <w:rPr>
      <w:rFonts w:ascii="Times New Roman" w:eastAsia="Times New Roman" w:hAnsi="Times New Roman" w:cs="Times New Roman"/>
      <w:b/>
      <w:bCs/>
      <w:kern w:val="36"/>
      <w:sz w:val="48"/>
      <w:szCs w:val="48"/>
      <w:lang w:eastAsia="de-DE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C162E5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C162E5"/>
    <w:rPr>
      <w:rFonts w:ascii="Times New Roman" w:eastAsia="Times New Roman" w:hAnsi="Times New Roman" w:cs="Times New Roman"/>
      <w:b/>
      <w:bCs/>
      <w:sz w:val="27"/>
      <w:szCs w:val="27"/>
      <w:lang w:eastAsia="de-DE"/>
    </w:rPr>
  </w:style>
  <w:style w:type="character" w:styleId="Hyperlink">
    <w:name w:val="Hyperlink"/>
    <w:basedOn w:val="Absatz-Standardschriftart"/>
    <w:uiPriority w:val="99"/>
    <w:semiHidden/>
    <w:unhideWhenUsed/>
    <w:rsid w:val="00C162E5"/>
    <w:rPr>
      <w:color w:val="0000FF"/>
      <w:u w:val="single"/>
    </w:rPr>
  </w:style>
  <w:style w:type="paragraph" w:styleId="StandardWeb">
    <w:name w:val="Normal (Web)"/>
    <w:basedOn w:val="Standard"/>
    <w:uiPriority w:val="99"/>
    <w:semiHidden/>
    <w:unhideWhenUsed/>
    <w:rsid w:val="00C162E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toctoggle">
    <w:name w:val="toctoggle"/>
    <w:basedOn w:val="Absatz-Standardschriftart"/>
    <w:rsid w:val="00C162E5"/>
  </w:style>
  <w:style w:type="character" w:customStyle="1" w:styleId="tocnumber">
    <w:name w:val="tocnumber"/>
    <w:basedOn w:val="Absatz-Standardschriftart"/>
    <w:rsid w:val="00C162E5"/>
  </w:style>
  <w:style w:type="character" w:customStyle="1" w:styleId="toctext">
    <w:name w:val="toctext"/>
    <w:basedOn w:val="Absatz-Standardschriftart"/>
    <w:rsid w:val="00C162E5"/>
  </w:style>
  <w:style w:type="character" w:customStyle="1" w:styleId="mw-headline">
    <w:name w:val="mw-headline"/>
    <w:basedOn w:val="Absatz-Standardschriftart"/>
    <w:rsid w:val="00C162E5"/>
  </w:style>
  <w:style w:type="character" w:customStyle="1" w:styleId="editsection">
    <w:name w:val="editsection"/>
    <w:basedOn w:val="Absatz-Standardschriftart"/>
    <w:rsid w:val="00C162E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162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162E5"/>
    <w:rPr>
      <w:rFonts w:ascii="Tahoma" w:hAnsi="Tahoma" w:cs="Tahoma"/>
      <w:sz w:val="16"/>
      <w:szCs w:val="16"/>
    </w:rPr>
  </w:style>
  <w:style w:type="table" w:styleId="Tabellengitternetz">
    <w:name w:val="Table Grid"/>
    <w:basedOn w:val="NormaleTabelle"/>
    <w:uiPriority w:val="59"/>
    <w:rsid w:val="00AD093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Kopfzeile">
    <w:name w:val="header"/>
    <w:basedOn w:val="Standard"/>
    <w:link w:val="KopfzeileZchn"/>
    <w:uiPriority w:val="99"/>
    <w:unhideWhenUsed/>
    <w:rsid w:val="00346AEA"/>
    <w:pPr>
      <w:pBdr>
        <w:bottom w:val="single" w:sz="4" w:space="1" w:color="auto"/>
      </w:pBdr>
      <w:tabs>
        <w:tab w:val="center" w:pos="4536"/>
        <w:tab w:val="right" w:pos="9072"/>
      </w:tabs>
      <w:spacing w:after="0" w:line="240" w:lineRule="auto"/>
    </w:pPr>
    <w:rPr>
      <w:rFonts w:ascii="Arial" w:hAnsi="Arial" w:cs="Arial"/>
      <w:sz w:val="20"/>
      <w:szCs w:val="20"/>
    </w:rPr>
  </w:style>
  <w:style w:type="character" w:customStyle="1" w:styleId="KopfzeileZchn">
    <w:name w:val="Kopfzeile Zchn"/>
    <w:basedOn w:val="Absatz-Standardschriftart"/>
    <w:link w:val="Kopfzeile"/>
    <w:uiPriority w:val="99"/>
    <w:rsid w:val="00346AEA"/>
    <w:rPr>
      <w:rFonts w:ascii="Arial" w:hAnsi="Arial" w:cs="Arial"/>
      <w:sz w:val="20"/>
      <w:szCs w:val="20"/>
    </w:rPr>
  </w:style>
  <w:style w:type="paragraph" w:styleId="Fuzeile">
    <w:name w:val="footer"/>
    <w:basedOn w:val="Standard"/>
    <w:link w:val="FuzeileZchn"/>
    <w:uiPriority w:val="99"/>
    <w:semiHidden/>
    <w:unhideWhenUsed/>
    <w:rsid w:val="002375B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semiHidden/>
    <w:rsid w:val="002375B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5926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077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731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256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8644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1183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2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012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772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10624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7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043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96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9.pn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tiff"/><Relationship Id="rId20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irko%20Krotzky\AppData\Roaming\Microsoft\Templates\Arbeitsblatt.dotx" TargetMode="External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C98CA4-3F28-4630-BF15-AC68F45251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Arbeitsblatt</Template>
  <TotalTime>0</TotalTime>
  <Pages>5</Pages>
  <Words>38</Words>
  <Characters>241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Mirko Krotzky</dc:creator>
  <cp:lastModifiedBy>Mirko Krotzky</cp:lastModifiedBy>
  <cp:revision>7</cp:revision>
  <dcterms:created xsi:type="dcterms:W3CDTF">2011-02-26T23:33:00Z</dcterms:created>
  <dcterms:modified xsi:type="dcterms:W3CDTF">2011-05-21T09:32:00Z</dcterms:modified>
</cp:coreProperties>
</file>